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17FC" w:rsidRPr="000023C8" w:rsidRDefault="006917FC" w:rsidP="00B0287F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hAnsi="Times New Roman"/>
          <w:bCs/>
          <w:color w:val="000000"/>
          <w:lang w:eastAsia="ru-RU"/>
        </w:rPr>
      </w:pPr>
      <w:r w:rsidRPr="000023C8">
        <w:rPr>
          <w:rFonts w:ascii="Times New Roman" w:hAnsi="Times New Roman"/>
          <w:bCs/>
          <w:color w:val="000000"/>
          <w:lang w:eastAsia="ru-RU"/>
        </w:rPr>
        <w:t>Утверждаю</w:t>
      </w:r>
    </w:p>
    <w:p w:rsidR="006917FC" w:rsidRDefault="006917FC" w:rsidP="00B0287F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hAnsi="Times New Roman"/>
          <w:bCs/>
          <w:color w:val="000000"/>
          <w:lang w:eastAsia="ru-RU"/>
        </w:rPr>
      </w:pPr>
      <w:r w:rsidRPr="000023C8">
        <w:rPr>
          <w:rFonts w:ascii="Times New Roman" w:hAnsi="Times New Roman"/>
          <w:bCs/>
          <w:color w:val="000000"/>
          <w:lang w:eastAsia="ru-RU"/>
        </w:rPr>
        <w:t>Директор: ГБСУСОН «Дома-интерната малой</w:t>
      </w:r>
    </w:p>
    <w:p w:rsidR="006917FC" w:rsidRDefault="006917FC" w:rsidP="00B0287F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hAnsi="Times New Roman"/>
          <w:bCs/>
          <w:color w:val="000000"/>
          <w:lang w:eastAsia="ru-RU"/>
        </w:rPr>
      </w:pPr>
      <w:r w:rsidRPr="000023C8">
        <w:rPr>
          <w:rFonts w:ascii="Times New Roman" w:hAnsi="Times New Roman"/>
          <w:bCs/>
          <w:color w:val="000000"/>
          <w:lang w:eastAsia="ru-RU"/>
        </w:rPr>
        <w:t xml:space="preserve"> вместимости для пожилых людей и</w:t>
      </w:r>
    </w:p>
    <w:p w:rsidR="006917FC" w:rsidRPr="000023C8" w:rsidRDefault="006917FC" w:rsidP="00B0287F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hAnsi="Times New Roman"/>
          <w:bCs/>
          <w:color w:val="000000"/>
          <w:lang w:eastAsia="ru-RU"/>
        </w:rPr>
      </w:pPr>
      <w:r w:rsidRPr="000023C8">
        <w:rPr>
          <w:rFonts w:ascii="Times New Roman" w:hAnsi="Times New Roman"/>
          <w:bCs/>
          <w:color w:val="000000"/>
          <w:lang w:eastAsia="ru-RU"/>
        </w:rPr>
        <w:t xml:space="preserve"> инвалидов Погарского района»</w:t>
      </w:r>
    </w:p>
    <w:p w:rsidR="006917FC" w:rsidRDefault="006917FC" w:rsidP="00B0287F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hAnsi="Times New Roman"/>
          <w:b/>
          <w:bCs/>
          <w:i/>
          <w:color w:val="000000"/>
          <w:sz w:val="28"/>
          <w:szCs w:val="28"/>
          <w:lang w:eastAsia="ru-RU"/>
        </w:rPr>
      </w:pPr>
      <w:r w:rsidRPr="000023C8">
        <w:rPr>
          <w:rFonts w:ascii="Times New Roman" w:hAnsi="Times New Roman"/>
          <w:bCs/>
          <w:color w:val="000000"/>
          <w:lang w:eastAsia="ru-RU"/>
        </w:rPr>
        <w:t>Л.Ф.Бутынко</w:t>
      </w:r>
    </w:p>
    <w:p w:rsidR="006917FC" w:rsidRDefault="006917FC" w:rsidP="00EF002F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hAnsi="Times New Roman"/>
          <w:b/>
          <w:bCs/>
          <w:i/>
          <w:color w:val="000000"/>
          <w:sz w:val="28"/>
          <w:szCs w:val="28"/>
          <w:lang w:eastAsia="ru-RU"/>
        </w:rPr>
      </w:pPr>
    </w:p>
    <w:p w:rsidR="006917FC" w:rsidRPr="00237135" w:rsidRDefault="006917FC" w:rsidP="00EF002F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hAnsi="Times New Roman"/>
          <w:b/>
          <w:bCs/>
          <w:i/>
          <w:color w:val="000000"/>
          <w:sz w:val="28"/>
          <w:szCs w:val="28"/>
          <w:lang w:eastAsia="ru-RU"/>
        </w:rPr>
      </w:pPr>
      <w:r w:rsidRPr="00237135">
        <w:rPr>
          <w:rFonts w:ascii="Times New Roman" w:hAnsi="Times New Roman"/>
          <w:b/>
          <w:bCs/>
          <w:i/>
          <w:color w:val="000000"/>
          <w:sz w:val="28"/>
          <w:szCs w:val="28"/>
          <w:lang w:eastAsia="ru-RU"/>
        </w:rPr>
        <w:t>ПЛАН</w:t>
      </w:r>
    </w:p>
    <w:p w:rsidR="006917FC" w:rsidRPr="00237135" w:rsidRDefault="006917FC" w:rsidP="00EF002F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hAnsi="Times New Roman"/>
          <w:bCs/>
          <w:i/>
          <w:color w:val="000000"/>
          <w:sz w:val="28"/>
          <w:szCs w:val="28"/>
          <w:lang w:eastAsia="ru-RU"/>
        </w:rPr>
      </w:pPr>
      <w:r w:rsidRPr="00237135">
        <w:rPr>
          <w:rFonts w:ascii="Times New Roman" w:hAnsi="Times New Roman"/>
          <w:bCs/>
          <w:i/>
          <w:color w:val="000000"/>
          <w:sz w:val="28"/>
          <w:szCs w:val="28"/>
          <w:lang w:eastAsia="ru-RU"/>
        </w:rPr>
        <w:t>организационных мероприятий</w:t>
      </w:r>
    </w:p>
    <w:p w:rsidR="006917FC" w:rsidRPr="00237135" w:rsidRDefault="006917FC" w:rsidP="00EF002F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hAnsi="Times New Roman"/>
          <w:bCs/>
          <w:i/>
          <w:color w:val="000000"/>
          <w:sz w:val="28"/>
          <w:szCs w:val="28"/>
          <w:lang w:eastAsia="ru-RU"/>
        </w:rPr>
      </w:pPr>
      <w:r w:rsidRPr="00237135">
        <w:rPr>
          <w:rFonts w:ascii="Times New Roman" w:hAnsi="Times New Roman"/>
          <w:bCs/>
          <w:i/>
          <w:color w:val="000000"/>
          <w:sz w:val="28"/>
          <w:szCs w:val="28"/>
          <w:lang w:eastAsia="ru-RU"/>
        </w:rPr>
        <w:t>ГБСУСОН «Дома-интерната малой вместимости для пожилых людей и инвалидов Погарского района»</w:t>
      </w:r>
    </w:p>
    <w:p w:rsidR="006917FC" w:rsidRPr="00237135" w:rsidRDefault="006917FC" w:rsidP="00EF002F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hAnsi="Times New Roman"/>
          <w:bCs/>
          <w:i/>
          <w:color w:val="000000"/>
          <w:sz w:val="28"/>
          <w:szCs w:val="28"/>
          <w:lang w:eastAsia="ru-RU"/>
        </w:rPr>
      </w:pPr>
      <w:r w:rsidRPr="00237135">
        <w:rPr>
          <w:rFonts w:ascii="Times New Roman" w:hAnsi="Times New Roman"/>
          <w:bCs/>
          <w:i/>
          <w:color w:val="000000"/>
          <w:sz w:val="28"/>
          <w:szCs w:val="28"/>
          <w:lang w:eastAsia="ru-RU"/>
        </w:rPr>
        <w:t xml:space="preserve">на </w:t>
      </w:r>
      <w:r>
        <w:rPr>
          <w:rFonts w:ascii="Times New Roman" w:hAnsi="Times New Roman"/>
          <w:bCs/>
          <w:i/>
          <w:color w:val="000000"/>
          <w:sz w:val="28"/>
          <w:szCs w:val="28"/>
          <w:lang w:eastAsia="ru-RU"/>
        </w:rPr>
        <w:t>февраль</w:t>
      </w:r>
      <w:r w:rsidRPr="00237135">
        <w:rPr>
          <w:rFonts w:ascii="Times New Roman" w:hAnsi="Times New Roman"/>
          <w:bCs/>
          <w:i/>
          <w:color w:val="000000"/>
          <w:sz w:val="28"/>
          <w:szCs w:val="28"/>
          <w:lang w:eastAsia="ru-RU"/>
        </w:rPr>
        <w:t xml:space="preserve"> 2023 год</w:t>
      </w:r>
      <w:r>
        <w:rPr>
          <w:rFonts w:ascii="Times New Roman" w:hAnsi="Times New Roman"/>
          <w:bCs/>
          <w:i/>
          <w:color w:val="000000"/>
          <w:sz w:val="28"/>
          <w:szCs w:val="28"/>
          <w:lang w:eastAsia="ru-RU"/>
        </w:rPr>
        <w:t>а</w:t>
      </w:r>
      <w:bookmarkStart w:id="0" w:name="_GoBack"/>
      <w:bookmarkEnd w:id="0"/>
      <w:r w:rsidRPr="00237135">
        <w:rPr>
          <w:rFonts w:ascii="Times New Roman" w:hAnsi="Times New Roman"/>
          <w:bCs/>
          <w:i/>
          <w:color w:val="000000"/>
          <w:sz w:val="28"/>
          <w:szCs w:val="28"/>
          <w:lang w:eastAsia="ru-RU"/>
        </w:rPr>
        <w:t>.</w:t>
      </w:r>
    </w:p>
    <w:tbl>
      <w:tblPr>
        <w:tblW w:w="1446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A0"/>
      </w:tblPr>
      <w:tblGrid>
        <w:gridCol w:w="1342"/>
        <w:gridCol w:w="3047"/>
        <w:gridCol w:w="3500"/>
        <w:gridCol w:w="1796"/>
        <w:gridCol w:w="4782"/>
      </w:tblGrid>
      <w:tr w:rsidR="006917FC" w:rsidRPr="0076583C" w:rsidTr="004B7EB6"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917FC" w:rsidRPr="00AF492F" w:rsidRDefault="006917FC" w:rsidP="004B7EB6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</w:pPr>
            <w:r w:rsidRPr="00AF492F"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  <w:t>Дата проведения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917FC" w:rsidRPr="00AF492F" w:rsidRDefault="006917FC" w:rsidP="004B7EB6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</w:pPr>
            <w:r w:rsidRPr="00AF492F"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  <w:t>Место проведения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917FC" w:rsidRPr="00AF492F" w:rsidRDefault="006917FC" w:rsidP="004B7EB6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</w:pPr>
            <w:r w:rsidRPr="00AF492F"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  <w:t>Наименование мероприятия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917FC" w:rsidRPr="00AF492F" w:rsidRDefault="006917FC" w:rsidP="004B7EB6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</w:pPr>
            <w:r w:rsidRPr="00AF492F"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  <w:t>Кто проводит</w:t>
            </w:r>
          </w:p>
        </w:tc>
        <w:tc>
          <w:tcPr>
            <w:tcW w:w="47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6917FC" w:rsidRPr="00AF492F" w:rsidRDefault="006917FC" w:rsidP="004B7EB6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</w:pPr>
            <w:r w:rsidRPr="00AF492F"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  <w:t>Участники и приглашенные</w:t>
            </w:r>
          </w:p>
        </w:tc>
      </w:tr>
      <w:tr w:rsidR="006917FC" w:rsidRPr="0076583C" w:rsidTr="00404AA0"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917FC" w:rsidRPr="00AF492F" w:rsidRDefault="006917FC" w:rsidP="004B7EB6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F492F">
              <w:rPr>
                <w:rFonts w:ascii="Times New Roman" w:hAnsi="Times New Roman"/>
                <w:sz w:val="24"/>
                <w:szCs w:val="24"/>
                <w:lang w:eastAsia="ru-RU"/>
              </w:rPr>
              <w:t>03.02.2023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917FC" w:rsidRPr="0076583C" w:rsidRDefault="006917F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ГБСУСОН «Дом-интернат </w:t>
            </w:r>
            <w:r w:rsidRPr="0076583C">
              <w:rPr>
                <w:rFonts w:ascii="Times New Roman" w:hAnsi="Times New Roman"/>
                <w:sz w:val="24"/>
                <w:szCs w:val="24"/>
              </w:rPr>
              <w:t>малой вместимости для пожилых людей и инвалидов Погарского района»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917FC" w:rsidRPr="00AF492F" w:rsidRDefault="006917FC" w:rsidP="004B7EB6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F492F">
              <w:rPr>
                <w:rFonts w:ascii="Times New Roman" w:hAnsi="Times New Roman"/>
                <w:sz w:val="24"/>
                <w:szCs w:val="24"/>
                <w:lang w:eastAsia="ru-RU"/>
              </w:rPr>
              <w:t>Всемирный день борьбы с раковыми заболеваниями. Беседа «Онкология – приговор или диагноз»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917FC" w:rsidRPr="00AF492F" w:rsidRDefault="006917FC" w:rsidP="004B7EB6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F492F">
              <w:rPr>
                <w:rFonts w:ascii="Times New Roman" w:hAnsi="Times New Roman"/>
                <w:sz w:val="24"/>
                <w:szCs w:val="24"/>
                <w:lang w:eastAsia="ru-RU"/>
              </w:rPr>
              <w:t>Старшая медицинская сестра</w:t>
            </w:r>
          </w:p>
        </w:tc>
        <w:tc>
          <w:tcPr>
            <w:tcW w:w="47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6917FC" w:rsidRPr="00AF492F" w:rsidRDefault="006917FC" w:rsidP="004B7EB6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F492F">
              <w:rPr>
                <w:rFonts w:ascii="Times New Roman" w:hAnsi="Times New Roman"/>
                <w:sz w:val="24"/>
                <w:szCs w:val="24"/>
                <w:lang w:eastAsia="ru-RU"/>
              </w:rPr>
              <w:t>Получатели социальных услуг</w:t>
            </w:r>
          </w:p>
        </w:tc>
      </w:tr>
      <w:tr w:rsidR="006917FC" w:rsidRPr="0076583C" w:rsidTr="00404AA0"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917FC" w:rsidRPr="00AF492F" w:rsidRDefault="006917FC" w:rsidP="004B7EB6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F492F">
              <w:rPr>
                <w:rFonts w:ascii="Times New Roman" w:hAnsi="Times New Roman"/>
                <w:sz w:val="24"/>
                <w:szCs w:val="24"/>
                <w:lang w:eastAsia="ru-RU"/>
              </w:rPr>
              <w:t>06.02.2023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917FC" w:rsidRPr="00E079B1" w:rsidRDefault="006917FC" w:rsidP="006209DF">
            <w:r w:rsidRPr="00E079B1">
              <w:rPr>
                <w:rFonts w:ascii="Times New Roman" w:hAnsi="Times New Roman"/>
                <w:sz w:val="24"/>
                <w:szCs w:val="24"/>
              </w:rPr>
              <w:t>ГБСУСОН «Дом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917FC" w:rsidRPr="00AF492F" w:rsidRDefault="006917FC" w:rsidP="004B7EB6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F492F">
              <w:rPr>
                <w:rFonts w:ascii="Times New Roman" w:hAnsi="Times New Roman"/>
                <w:sz w:val="24"/>
                <w:szCs w:val="24"/>
                <w:lang w:eastAsia="ru-RU"/>
              </w:rPr>
              <w:t>Конкурс стихов:</w:t>
            </w:r>
          </w:p>
          <w:p w:rsidR="006917FC" w:rsidRPr="00AF492F" w:rsidRDefault="006917FC" w:rsidP="004B7EB6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F492F">
              <w:rPr>
                <w:rFonts w:ascii="Times New Roman" w:hAnsi="Times New Roman"/>
                <w:sz w:val="24"/>
                <w:szCs w:val="24"/>
                <w:lang w:eastAsia="ru-RU"/>
              </w:rPr>
              <w:t>«Путешествие в страну поэзии».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917FC" w:rsidRPr="00AF492F" w:rsidRDefault="006917FC" w:rsidP="004B7EB6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F492F">
              <w:rPr>
                <w:rFonts w:ascii="Times New Roman" w:hAnsi="Times New Roman"/>
                <w:sz w:val="24"/>
                <w:szCs w:val="24"/>
                <w:lang w:eastAsia="ru-RU"/>
              </w:rPr>
              <w:t>Спец. по соц. работе</w:t>
            </w:r>
          </w:p>
          <w:p w:rsidR="006917FC" w:rsidRPr="00AF492F" w:rsidRDefault="006917FC" w:rsidP="004B7EB6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F492F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7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6917FC" w:rsidRPr="00AF492F" w:rsidRDefault="006917FC" w:rsidP="004B7EB6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F492F">
              <w:rPr>
                <w:rFonts w:ascii="Times New Roman" w:hAnsi="Times New Roman"/>
                <w:sz w:val="24"/>
                <w:szCs w:val="24"/>
                <w:lang w:eastAsia="ru-RU"/>
              </w:rPr>
              <w:t>Получатели социальных услуг.</w:t>
            </w:r>
          </w:p>
        </w:tc>
      </w:tr>
      <w:tr w:rsidR="006917FC" w:rsidRPr="0076583C" w:rsidTr="00404AA0"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917FC" w:rsidRPr="00AF492F" w:rsidRDefault="006917FC" w:rsidP="004B7EB6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F492F">
              <w:rPr>
                <w:rFonts w:ascii="Times New Roman" w:hAnsi="Times New Roman"/>
                <w:sz w:val="24"/>
                <w:szCs w:val="24"/>
                <w:lang w:eastAsia="ru-RU"/>
              </w:rPr>
              <w:t>09.02.2023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917FC" w:rsidRPr="00E079B1" w:rsidRDefault="006917FC" w:rsidP="006209DF">
            <w:r w:rsidRPr="00E079B1">
              <w:rPr>
                <w:rFonts w:ascii="Times New Roman" w:hAnsi="Times New Roman"/>
                <w:sz w:val="24"/>
                <w:szCs w:val="24"/>
              </w:rPr>
              <w:t>ГБСУСОН «Дом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917FC" w:rsidRPr="00AF492F" w:rsidRDefault="006917FC" w:rsidP="004B7EB6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F492F">
              <w:rPr>
                <w:rFonts w:ascii="Times New Roman" w:hAnsi="Times New Roman"/>
                <w:sz w:val="24"/>
                <w:szCs w:val="24"/>
                <w:lang w:eastAsia="ru-RU"/>
              </w:rPr>
              <w:t>Международный день стоматолога. Беседа «Про кариес и болезни зубов».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917FC" w:rsidRPr="00AF492F" w:rsidRDefault="006917FC" w:rsidP="004B7EB6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F492F">
              <w:rPr>
                <w:rFonts w:ascii="Times New Roman" w:hAnsi="Times New Roman"/>
                <w:sz w:val="24"/>
                <w:szCs w:val="24"/>
                <w:lang w:eastAsia="ru-RU"/>
              </w:rPr>
              <w:t>Старшая медицинская сестра</w:t>
            </w:r>
          </w:p>
        </w:tc>
        <w:tc>
          <w:tcPr>
            <w:tcW w:w="47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6917FC" w:rsidRPr="00AF492F" w:rsidRDefault="006917FC" w:rsidP="004B7EB6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F492F">
              <w:rPr>
                <w:rFonts w:ascii="Times New Roman" w:hAnsi="Times New Roman"/>
                <w:sz w:val="24"/>
                <w:szCs w:val="24"/>
                <w:lang w:eastAsia="ru-RU"/>
              </w:rPr>
              <w:t>Получатели социальных услуг</w:t>
            </w:r>
          </w:p>
        </w:tc>
      </w:tr>
      <w:tr w:rsidR="006917FC" w:rsidRPr="0076583C" w:rsidTr="00370998"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917FC" w:rsidRPr="00AF492F" w:rsidRDefault="006917FC" w:rsidP="004B7EB6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F492F">
              <w:rPr>
                <w:rFonts w:ascii="Times New Roman" w:hAnsi="Times New Roman"/>
                <w:sz w:val="24"/>
                <w:szCs w:val="24"/>
                <w:lang w:eastAsia="ru-RU"/>
              </w:rPr>
              <w:t>13.02.2023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917FC" w:rsidRPr="00E079B1" w:rsidRDefault="006917FC" w:rsidP="006209DF">
            <w:r w:rsidRPr="00E079B1">
              <w:rPr>
                <w:rFonts w:ascii="Times New Roman" w:hAnsi="Times New Roman"/>
                <w:sz w:val="24"/>
                <w:szCs w:val="24"/>
              </w:rPr>
              <w:t>ГБСУСОН «Дом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917FC" w:rsidRPr="00AF492F" w:rsidRDefault="006917FC" w:rsidP="004B7EB6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F492F">
              <w:rPr>
                <w:rFonts w:ascii="Times New Roman" w:hAnsi="Times New Roman"/>
                <w:sz w:val="24"/>
                <w:szCs w:val="24"/>
                <w:lang w:eastAsia="ru-RU"/>
              </w:rPr>
              <w:t>Арт-терапия «Валентинка»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917FC" w:rsidRPr="00AF492F" w:rsidRDefault="006917FC" w:rsidP="004B7EB6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F492F">
              <w:rPr>
                <w:rFonts w:ascii="Times New Roman" w:hAnsi="Times New Roman"/>
                <w:sz w:val="24"/>
                <w:szCs w:val="24"/>
                <w:lang w:eastAsia="ru-RU"/>
              </w:rPr>
              <w:t>Спец. по соц. работе</w:t>
            </w:r>
          </w:p>
          <w:p w:rsidR="006917FC" w:rsidRPr="00AF492F" w:rsidRDefault="006917FC" w:rsidP="004B7EB6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F492F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7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6917FC" w:rsidRPr="00AF492F" w:rsidRDefault="006917FC" w:rsidP="004B7EB6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F492F">
              <w:rPr>
                <w:rFonts w:ascii="Times New Roman" w:hAnsi="Times New Roman"/>
                <w:sz w:val="24"/>
                <w:szCs w:val="24"/>
                <w:lang w:eastAsia="ru-RU"/>
              </w:rPr>
              <w:t>Получатели социальных услуг.</w:t>
            </w:r>
          </w:p>
        </w:tc>
      </w:tr>
      <w:tr w:rsidR="006917FC" w:rsidRPr="0076583C" w:rsidTr="00370998"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917FC" w:rsidRPr="00AF492F" w:rsidRDefault="006917FC" w:rsidP="004B7EB6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F492F">
              <w:rPr>
                <w:rFonts w:ascii="Times New Roman" w:hAnsi="Times New Roman"/>
                <w:sz w:val="24"/>
                <w:szCs w:val="24"/>
                <w:lang w:eastAsia="ru-RU"/>
              </w:rPr>
              <w:t>15.02.2023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917FC" w:rsidRPr="00E079B1" w:rsidRDefault="006917FC" w:rsidP="006209DF">
            <w:r w:rsidRPr="00E079B1">
              <w:rPr>
                <w:rFonts w:ascii="Times New Roman" w:hAnsi="Times New Roman"/>
                <w:sz w:val="24"/>
                <w:szCs w:val="24"/>
              </w:rPr>
              <w:t>ГБСУСОН «Дом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917FC" w:rsidRPr="00AF492F" w:rsidRDefault="006917FC" w:rsidP="004B7EB6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F492F">
              <w:rPr>
                <w:rFonts w:ascii="Times New Roman" w:hAnsi="Times New Roman"/>
                <w:sz w:val="24"/>
                <w:szCs w:val="24"/>
                <w:lang w:eastAsia="ru-RU"/>
              </w:rPr>
              <w:t>Тематическое занятие по профилактике пожарной и правил дорожного поведения на дорогах.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917FC" w:rsidRPr="00AF492F" w:rsidRDefault="006917FC" w:rsidP="00086C39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F492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Сотрудник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пож. надзора</w:t>
            </w:r>
          </w:p>
        </w:tc>
        <w:tc>
          <w:tcPr>
            <w:tcW w:w="47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6917FC" w:rsidRPr="00AF492F" w:rsidRDefault="006917FC" w:rsidP="004B7EB6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F492F">
              <w:rPr>
                <w:rFonts w:ascii="Times New Roman" w:hAnsi="Times New Roman"/>
                <w:sz w:val="24"/>
                <w:szCs w:val="24"/>
                <w:lang w:eastAsia="ru-RU"/>
              </w:rPr>
              <w:t>Получатели социальных услуг.</w:t>
            </w:r>
          </w:p>
        </w:tc>
      </w:tr>
      <w:tr w:rsidR="006917FC" w:rsidRPr="0076583C" w:rsidTr="00370998"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917FC" w:rsidRPr="00AF492F" w:rsidRDefault="006917FC" w:rsidP="004B7EB6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F49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20.02.2023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917FC" w:rsidRPr="00E079B1" w:rsidRDefault="006917FC" w:rsidP="006209DF">
            <w:r w:rsidRPr="00E079B1">
              <w:rPr>
                <w:rFonts w:ascii="Times New Roman" w:hAnsi="Times New Roman"/>
                <w:sz w:val="24"/>
                <w:szCs w:val="24"/>
              </w:rPr>
              <w:t>ГБСУСОН «Дом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917FC" w:rsidRPr="00AF492F" w:rsidRDefault="006917FC" w:rsidP="004B7EB6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F49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Пластилинография «Танк»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917FC" w:rsidRPr="00AF492F" w:rsidRDefault="006917FC" w:rsidP="004B7EB6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F49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Спец. по соц. работе</w:t>
            </w:r>
          </w:p>
          <w:p w:rsidR="006917FC" w:rsidRPr="00AF492F" w:rsidRDefault="006917FC" w:rsidP="004B7EB6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F49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7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6917FC" w:rsidRPr="00AF492F" w:rsidRDefault="006917FC" w:rsidP="004B7EB6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F49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Получатели социальных услуг</w:t>
            </w:r>
          </w:p>
        </w:tc>
      </w:tr>
      <w:tr w:rsidR="006917FC" w:rsidRPr="0076583C" w:rsidTr="00370998"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917FC" w:rsidRPr="00AF492F" w:rsidRDefault="006917FC" w:rsidP="004B7EB6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F492F">
              <w:rPr>
                <w:rFonts w:ascii="Times New Roman" w:hAnsi="Times New Roman"/>
                <w:sz w:val="24"/>
                <w:szCs w:val="24"/>
                <w:lang w:eastAsia="ru-RU"/>
              </w:rPr>
              <w:t>22.02.2023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917FC" w:rsidRPr="00E079B1" w:rsidRDefault="006917FC" w:rsidP="006209DF">
            <w:r w:rsidRPr="00E079B1">
              <w:rPr>
                <w:rFonts w:ascii="Times New Roman" w:hAnsi="Times New Roman"/>
                <w:sz w:val="24"/>
                <w:szCs w:val="24"/>
              </w:rPr>
              <w:t>ГБСУСОН «Дом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917FC" w:rsidRPr="00AF492F" w:rsidRDefault="006917FC" w:rsidP="004B7EB6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F492F">
              <w:rPr>
                <w:rFonts w:ascii="Times New Roman" w:hAnsi="Times New Roman"/>
                <w:sz w:val="24"/>
                <w:szCs w:val="24"/>
                <w:lang w:eastAsia="ru-RU"/>
              </w:rPr>
              <w:t>Праздник посвящённый  «Дню защитников отечества».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917FC" w:rsidRPr="00AF492F" w:rsidRDefault="006917FC" w:rsidP="004B7EB6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F492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Спец. по соц. работе  </w:t>
            </w:r>
          </w:p>
          <w:p w:rsidR="006917FC" w:rsidRPr="00AF492F" w:rsidRDefault="006917FC" w:rsidP="004B7EB6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86C3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Учащиеся Долботовской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086C3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СОШ</w:t>
            </w:r>
          </w:p>
        </w:tc>
        <w:tc>
          <w:tcPr>
            <w:tcW w:w="47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6917FC" w:rsidRPr="00AF492F" w:rsidRDefault="006917FC" w:rsidP="004B7EB6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F492F">
              <w:rPr>
                <w:rFonts w:ascii="Times New Roman" w:hAnsi="Times New Roman"/>
                <w:sz w:val="24"/>
                <w:szCs w:val="24"/>
                <w:lang w:eastAsia="ru-RU"/>
              </w:rPr>
              <w:t>Получатели социальных услуг.</w:t>
            </w:r>
          </w:p>
        </w:tc>
      </w:tr>
      <w:tr w:rsidR="006917FC" w:rsidRPr="0076583C" w:rsidTr="00370998"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917FC" w:rsidRPr="00AF492F" w:rsidRDefault="006917FC" w:rsidP="004B7EB6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24.02.2023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917FC" w:rsidRPr="00E079B1" w:rsidRDefault="006917FC" w:rsidP="006209DF">
            <w:r w:rsidRPr="00E079B1">
              <w:rPr>
                <w:rFonts w:ascii="Times New Roman" w:hAnsi="Times New Roman"/>
                <w:sz w:val="24"/>
                <w:szCs w:val="24"/>
              </w:rPr>
              <w:t>ГБСУСОН «Дом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917FC" w:rsidRDefault="006917FC" w:rsidP="001E1550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Праздник Масленицы:</w:t>
            </w:r>
          </w:p>
          <w:p w:rsidR="006917FC" w:rsidRPr="00AF492F" w:rsidRDefault="006917FC" w:rsidP="001E1550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«Прощай зима, здравствуй весна»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917FC" w:rsidRPr="00AF492F" w:rsidRDefault="006917FC" w:rsidP="004B7EB6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Спец. по соц. работе</w:t>
            </w:r>
          </w:p>
        </w:tc>
        <w:tc>
          <w:tcPr>
            <w:tcW w:w="47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6917FC" w:rsidRPr="00AF492F" w:rsidRDefault="006917FC" w:rsidP="004B7EB6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F492F">
              <w:rPr>
                <w:rFonts w:ascii="Times New Roman" w:hAnsi="Times New Roman"/>
                <w:sz w:val="24"/>
                <w:szCs w:val="24"/>
                <w:lang w:eastAsia="ru-RU"/>
              </w:rPr>
              <w:t>Получатели социальных услуг.</w:t>
            </w:r>
          </w:p>
        </w:tc>
      </w:tr>
    </w:tbl>
    <w:p w:rsidR="006917FC" w:rsidRDefault="006917F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297"/>
        <w:gridCol w:w="3203"/>
        <w:gridCol w:w="3060"/>
        <w:gridCol w:w="2160"/>
        <w:gridCol w:w="4860"/>
      </w:tblGrid>
      <w:tr w:rsidR="006917FC" w:rsidTr="00C16991">
        <w:tc>
          <w:tcPr>
            <w:tcW w:w="1297" w:type="dxa"/>
          </w:tcPr>
          <w:p w:rsidR="006917FC" w:rsidRDefault="006917FC">
            <w:r w:rsidRPr="00C16991">
              <w:rPr>
                <w:rFonts w:ascii="Times New Roman" w:hAnsi="Times New Roman"/>
                <w:sz w:val="24"/>
                <w:szCs w:val="24"/>
                <w:lang w:eastAsia="ru-RU"/>
              </w:rPr>
              <w:t>27.02.2023</w:t>
            </w:r>
          </w:p>
        </w:tc>
        <w:tc>
          <w:tcPr>
            <w:tcW w:w="3203" w:type="dxa"/>
          </w:tcPr>
          <w:p w:rsidR="006917FC" w:rsidRDefault="006917FC">
            <w:r>
              <w:rPr>
                <w:rFonts w:ascii="Times New Roman" w:hAnsi="Times New Roman"/>
                <w:sz w:val="24"/>
                <w:szCs w:val="24"/>
              </w:rPr>
              <w:t xml:space="preserve">ГБСУСОН «Дом-интернат </w:t>
            </w:r>
            <w:r w:rsidRPr="0076583C">
              <w:rPr>
                <w:rFonts w:ascii="Times New Roman" w:hAnsi="Times New Roman"/>
                <w:sz w:val="24"/>
                <w:szCs w:val="24"/>
              </w:rPr>
              <w:t>малой вместимости для пожилых людей и инвалидов Погарского района»</w:t>
            </w:r>
          </w:p>
        </w:tc>
        <w:tc>
          <w:tcPr>
            <w:tcW w:w="3060" w:type="dxa"/>
          </w:tcPr>
          <w:p w:rsidR="006917FC" w:rsidRDefault="006917FC">
            <w:r w:rsidRPr="00C16991">
              <w:rPr>
                <w:rFonts w:ascii="Times New Roman" w:hAnsi="Times New Roman"/>
                <w:sz w:val="24"/>
                <w:szCs w:val="24"/>
                <w:lang w:eastAsia="ru-RU"/>
              </w:rPr>
              <w:t>Беседа «Отравление алкоголем и его суррогатами»</w:t>
            </w:r>
          </w:p>
        </w:tc>
        <w:tc>
          <w:tcPr>
            <w:tcW w:w="2160" w:type="dxa"/>
          </w:tcPr>
          <w:p w:rsidR="006917FC" w:rsidRDefault="006917FC">
            <w:r w:rsidRPr="00C16991">
              <w:rPr>
                <w:rFonts w:ascii="Times New Roman" w:hAnsi="Times New Roman"/>
                <w:sz w:val="24"/>
                <w:szCs w:val="24"/>
                <w:lang w:eastAsia="ru-RU"/>
              </w:rPr>
              <w:t>Старшая медицинская сестра</w:t>
            </w:r>
          </w:p>
        </w:tc>
        <w:tc>
          <w:tcPr>
            <w:tcW w:w="4860" w:type="dxa"/>
          </w:tcPr>
          <w:p w:rsidR="006917FC" w:rsidRDefault="006917FC">
            <w:r w:rsidRPr="00C16991">
              <w:rPr>
                <w:rFonts w:ascii="Times New Roman" w:hAnsi="Times New Roman"/>
                <w:sz w:val="24"/>
                <w:szCs w:val="24"/>
                <w:lang w:eastAsia="ru-RU"/>
              </w:rPr>
              <w:t>Получатели социальных услуг</w:t>
            </w:r>
          </w:p>
        </w:tc>
      </w:tr>
    </w:tbl>
    <w:p w:rsidR="006917FC" w:rsidRDefault="006917FC"/>
    <w:sectPr w:rsidR="006917FC" w:rsidSect="007514C6">
      <w:pgSz w:w="16838" w:h="11906" w:orient="landscape"/>
      <w:pgMar w:top="107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643DC"/>
    <w:rsid w:val="000023C8"/>
    <w:rsid w:val="000643DC"/>
    <w:rsid w:val="00086C39"/>
    <w:rsid w:val="001E1550"/>
    <w:rsid w:val="00237135"/>
    <w:rsid w:val="00370998"/>
    <w:rsid w:val="00404AA0"/>
    <w:rsid w:val="004B7EB6"/>
    <w:rsid w:val="004C6747"/>
    <w:rsid w:val="005B0DB8"/>
    <w:rsid w:val="006209DF"/>
    <w:rsid w:val="00673078"/>
    <w:rsid w:val="006917FC"/>
    <w:rsid w:val="007514C6"/>
    <w:rsid w:val="0076583C"/>
    <w:rsid w:val="008703D5"/>
    <w:rsid w:val="009433FD"/>
    <w:rsid w:val="00A403B9"/>
    <w:rsid w:val="00AF492F"/>
    <w:rsid w:val="00B0287F"/>
    <w:rsid w:val="00C16991"/>
    <w:rsid w:val="00CA4324"/>
    <w:rsid w:val="00CC31D4"/>
    <w:rsid w:val="00D05BB0"/>
    <w:rsid w:val="00DD0EA9"/>
    <w:rsid w:val="00E079B1"/>
    <w:rsid w:val="00ED60BC"/>
    <w:rsid w:val="00EF002F"/>
    <w:rsid w:val="00F364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F002F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locked/>
    <w:rsid w:val="001E1550"/>
    <w:pPr>
      <w:spacing w:after="200" w:line="276" w:lineRule="auto"/>
    </w:pPr>
    <w:rPr>
      <w:rFonts w:eastAsia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05156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156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39</TotalTime>
  <Pages>2</Pages>
  <Words>259</Words>
  <Characters>1481</Characters>
  <Application>Microsoft Office Outlook</Application>
  <DocSecurity>0</DocSecurity>
  <Lines>0</Lines>
  <Paragraphs>0</Paragraphs>
  <ScaleCrop>false</ScaleCrop>
  <Company>Home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Windows</dc:creator>
  <cp:keywords/>
  <dc:description/>
  <cp:lastModifiedBy>WiZaRd</cp:lastModifiedBy>
  <cp:revision>7</cp:revision>
  <dcterms:created xsi:type="dcterms:W3CDTF">2023-01-20T10:08:00Z</dcterms:created>
  <dcterms:modified xsi:type="dcterms:W3CDTF">2023-02-03T09:26:00Z</dcterms:modified>
</cp:coreProperties>
</file>